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E6D" w:rsidRDefault="00DC3E6D">
      <w:pPr>
        <w:rPr>
          <w:sz w:val="2"/>
          <w:szCs w:val="2"/>
        </w:rPr>
        <w:sectPr w:rsidR="00DC3E6D" w:rsidSect="00C84CFC">
          <w:footerReference w:type="default" r:id="rId7"/>
          <w:type w:val="continuous"/>
          <w:pgSz w:w="11905" w:h="16837"/>
          <w:pgMar w:top="851" w:right="567" w:bottom="1134" w:left="1134" w:header="0" w:footer="6" w:gutter="0"/>
          <w:cols w:space="720"/>
          <w:noEndnote/>
          <w:docGrid w:linePitch="360"/>
        </w:sectPr>
      </w:pPr>
    </w:p>
    <w:tbl>
      <w:tblPr>
        <w:tblW w:w="0" w:type="auto"/>
        <w:tblLook w:val="00A0"/>
      </w:tblPr>
      <w:tblGrid>
        <w:gridCol w:w="5210"/>
        <w:gridCol w:w="5210"/>
      </w:tblGrid>
      <w:tr w:rsidR="00DC3E6D" w:rsidRPr="00112F98" w:rsidTr="00435673">
        <w:tc>
          <w:tcPr>
            <w:tcW w:w="5210" w:type="dxa"/>
          </w:tcPr>
          <w:p w:rsidR="00DC3E6D" w:rsidRPr="00112F98" w:rsidRDefault="00DC3E6D" w:rsidP="00181946">
            <w:pPr>
              <w:rPr>
                <w:rFonts w:ascii="Times New Roman" w:hAnsi="Times New Roman"/>
              </w:rPr>
            </w:pPr>
            <w:bookmarkStart w:id="0" w:name="bookmark0"/>
            <w:r w:rsidRPr="00112F98">
              <w:rPr>
                <w:rFonts w:ascii="Times New Roman" w:hAnsi="Times New Roman"/>
              </w:rPr>
              <w:t xml:space="preserve">ПРИНЯТО </w:t>
            </w:r>
          </w:p>
        </w:tc>
        <w:tc>
          <w:tcPr>
            <w:tcW w:w="5210" w:type="dxa"/>
          </w:tcPr>
          <w:p w:rsidR="00DC3E6D" w:rsidRPr="00112F98" w:rsidRDefault="00DC3E6D" w:rsidP="00181946">
            <w:pPr>
              <w:rPr>
                <w:rFonts w:ascii="Times New Roman" w:hAnsi="Times New Roman"/>
              </w:rPr>
            </w:pPr>
            <w:r w:rsidRPr="00112F98">
              <w:rPr>
                <w:rFonts w:ascii="Times New Roman" w:hAnsi="Times New Roman"/>
              </w:rPr>
              <w:t xml:space="preserve">УТВЕРЖДАЮ </w:t>
            </w:r>
          </w:p>
        </w:tc>
      </w:tr>
      <w:tr w:rsidR="00DC3E6D" w:rsidRPr="00112F98" w:rsidTr="00435673">
        <w:trPr>
          <w:trHeight w:val="252"/>
        </w:trPr>
        <w:tc>
          <w:tcPr>
            <w:tcW w:w="5210" w:type="dxa"/>
          </w:tcPr>
          <w:p w:rsidR="00DC3E6D" w:rsidRPr="00112F98" w:rsidRDefault="00DC3E6D" w:rsidP="00181946">
            <w:pPr>
              <w:rPr>
                <w:rFonts w:ascii="Times New Roman" w:hAnsi="Times New Roman"/>
              </w:rPr>
            </w:pPr>
            <w:r w:rsidRPr="00112F98">
              <w:rPr>
                <w:rFonts w:ascii="Times New Roman" w:hAnsi="Times New Roman"/>
              </w:rPr>
              <w:t xml:space="preserve">Педагогическим советом </w:t>
            </w:r>
          </w:p>
        </w:tc>
        <w:tc>
          <w:tcPr>
            <w:tcW w:w="5210" w:type="dxa"/>
          </w:tcPr>
          <w:p w:rsidR="00DC3E6D" w:rsidRPr="00112F98" w:rsidRDefault="00DC3E6D" w:rsidP="00181946">
            <w:pPr>
              <w:rPr>
                <w:rFonts w:ascii="Times New Roman" w:hAnsi="Times New Roman"/>
              </w:rPr>
            </w:pPr>
            <w:r w:rsidRPr="00112F98">
              <w:rPr>
                <w:rFonts w:ascii="Times New Roman" w:hAnsi="Times New Roman"/>
              </w:rPr>
              <w:t xml:space="preserve">Заведующий МБДОУ </w:t>
            </w:r>
          </w:p>
        </w:tc>
      </w:tr>
      <w:tr w:rsidR="00DC3E6D" w:rsidRPr="00112F98" w:rsidTr="00435673">
        <w:tc>
          <w:tcPr>
            <w:tcW w:w="5210" w:type="dxa"/>
          </w:tcPr>
          <w:p w:rsidR="00DC3E6D" w:rsidRPr="00112F98" w:rsidRDefault="00DC3E6D" w:rsidP="00181946">
            <w:pPr>
              <w:rPr>
                <w:rFonts w:ascii="Times New Roman" w:hAnsi="Times New Roman"/>
              </w:rPr>
            </w:pPr>
            <w:r w:rsidRPr="00112F98">
              <w:rPr>
                <w:rFonts w:ascii="Times New Roman" w:hAnsi="Times New Roman"/>
              </w:rPr>
              <w:t>Протокол №</w:t>
            </w:r>
          </w:p>
        </w:tc>
        <w:tc>
          <w:tcPr>
            <w:tcW w:w="5210" w:type="dxa"/>
          </w:tcPr>
          <w:p w:rsidR="00DC3E6D" w:rsidRPr="00112F98" w:rsidRDefault="00DC3E6D" w:rsidP="0018194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«Детский сад №45</w:t>
            </w:r>
            <w:r w:rsidRPr="00965370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«Пчёлка» </w:t>
            </w:r>
            <w:r w:rsidRPr="00112F98">
              <w:rPr>
                <w:rFonts w:ascii="Times New Roman" w:hAnsi="Times New Roman"/>
              </w:rPr>
              <w:t>ЗМР РТ</w:t>
            </w:r>
          </w:p>
        </w:tc>
      </w:tr>
      <w:tr w:rsidR="00DC3E6D" w:rsidRPr="00112F98" w:rsidTr="00435673">
        <w:tc>
          <w:tcPr>
            <w:tcW w:w="5210" w:type="dxa"/>
          </w:tcPr>
          <w:p w:rsidR="00DC3E6D" w:rsidRPr="00112F98" w:rsidRDefault="00DC3E6D" w:rsidP="00181946">
            <w:pPr>
              <w:rPr>
                <w:rFonts w:ascii="Times New Roman" w:hAnsi="Times New Roman"/>
              </w:rPr>
            </w:pPr>
            <w:r w:rsidRPr="00112F98">
              <w:rPr>
                <w:rFonts w:ascii="Times New Roman" w:hAnsi="Times New Roman"/>
              </w:rPr>
              <w:t>от  «___» ____________ 20___года</w:t>
            </w:r>
          </w:p>
        </w:tc>
        <w:tc>
          <w:tcPr>
            <w:tcW w:w="5210" w:type="dxa"/>
          </w:tcPr>
          <w:p w:rsidR="00DC3E6D" w:rsidRPr="00112F98" w:rsidRDefault="00DC3E6D" w:rsidP="00181946">
            <w:pPr>
              <w:rPr>
                <w:rFonts w:ascii="Times New Roman" w:hAnsi="Times New Roman"/>
              </w:rPr>
            </w:pPr>
            <w:r w:rsidRPr="00112F98">
              <w:rPr>
                <w:rFonts w:ascii="Times New Roman" w:hAnsi="Times New Roman"/>
              </w:rPr>
              <w:t>__________________</w:t>
            </w:r>
            <w:r>
              <w:rPr>
                <w:rFonts w:ascii="Times New Roman" w:hAnsi="Times New Roman"/>
              </w:rPr>
              <w:t>Ахметзянова А.С</w:t>
            </w:r>
          </w:p>
        </w:tc>
      </w:tr>
      <w:tr w:rsidR="00DC3E6D" w:rsidRPr="00112F98" w:rsidTr="00435673">
        <w:tc>
          <w:tcPr>
            <w:tcW w:w="5210" w:type="dxa"/>
          </w:tcPr>
          <w:p w:rsidR="00DC3E6D" w:rsidRPr="00112F98" w:rsidRDefault="00DC3E6D" w:rsidP="00181946">
            <w:pPr>
              <w:rPr>
                <w:rFonts w:ascii="Times New Roman" w:hAnsi="Times New Roman"/>
              </w:rPr>
            </w:pPr>
            <w:r w:rsidRPr="00112F98">
              <w:rPr>
                <w:rFonts w:ascii="Times New Roman" w:hAnsi="Times New Roman"/>
              </w:rPr>
              <w:t xml:space="preserve">Председатель педагогического совета </w:t>
            </w:r>
          </w:p>
        </w:tc>
        <w:tc>
          <w:tcPr>
            <w:tcW w:w="5210" w:type="dxa"/>
          </w:tcPr>
          <w:p w:rsidR="00DC3E6D" w:rsidRPr="00112F98" w:rsidRDefault="00DC3E6D" w:rsidP="00181946">
            <w:pPr>
              <w:rPr>
                <w:rFonts w:ascii="Times New Roman" w:hAnsi="Times New Roman"/>
              </w:rPr>
            </w:pPr>
            <w:r w:rsidRPr="00112F98">
              <w:rPr>
                <w:rFonts w:ascii="Times New Roman" w:hAnsi="Times New Roman"/>
              </w:rPr>
              <w:t>Введено в действие приказом</w:t>
            </w:r>
          </w:p>
        </w:tc>
      </w:tr>
      <w:tr w:rsidR="00DC3E6D" w:rsidRPr="00112F98" w:rsidTr="00435673">
        <w:tc>
          <w:tcPr>
            <w:tcW w:w="5210" w:type="dxa"/>
          </w:tcPr>
          <w:p w:rsidR="00DC3E6D" w:rsidRPr="00112F98" w:rsidRDefault="00DC3E6D" w:rsidP="00181946">
            <w:pPr>
              <w:rPr>
                <w:rFonts w:ascii="Times New Roman" w:hAnsi="Times New Roman"/>
              </w:rPr>
            </w:pPr>
            <w:r w:rsidRPr="00112F98">
              <w:rPr>
                <w:rFonts w:ascii="Times New Roman" w:hAnsi="Times New Roman"/>
              </w:rPr>
              <w:t>__________________</w:t>
            </w:r>
            <w:r>
              <w:rPr>
                <w:rFonts w:ascii="Times New Roman" w:hAnsi="Times New Roman"/>
              </w:rPr>
              <w:t>Ахметзянова А.С</w:t>
            </w:r>
          </w:p>
        </w:tc>
        <w:tc>
          <w:tcPr>
            <w:tcW w:w="5210" w:type="dxa"/>
          </w:tcPr>
          <w:p w:rsidR="00DC3E6D" w:rsidRPr="00112F98" w:rsidRDefault="00DC3E6D" w:rsidP="00181946">
            <w:pPr>
              <w:rPr>
                <w:rFonts w:ascii="Times New Roman" w:hAnsi="Times New Roman"/>
              </w:rPr>
            </w:pPr>
            <w:r w:rsidRPr="00112F98">
              <w:rPr>
                <w:rFonts w:ascii="Times New Roman" w:hAnsi="Times New Roman"/>
              </w:rPr>
              <w:t>№____ от «____» _______20___года</w:t>
            </w:r>
          </w:p>
        </w:tc>
      </w:tr>
    </w:tbl>
    <w:p w:rsidR="00DC3E6D" w:rsidRDefault="00DC3E6D" w:rsidP="00B06596">
      <w:pPr>
        <w:pStyle w:val="11"/>
        <w:keepNext/>
        <w:keepLines/>
        <w:shd w:val="clear" w:color="auto" w:fill="auto"/>
      </w:pPr>
    </w:p>
    <w:p w:rsidR="00DC3E6D" w:rsidRDefault="00DC3E6D" w:rsidP="00B06596">
      <w:pPr>
        <w:pStyle w:val="11"/>
        <w:keepNext/>
        <w:keepLines/>
        <w:shd w:val="clear" w:color="auto" w:fill="auto"/>
      </w:pPr>
    </w:p>
    <w:p w:rsidR="00DC3E6D" w:rsidRDefault="00DC3E6D" w:rsidP="00B06596">
      <w:pPr>
        <w:pStyle w:val="11"/>
        <w:keepNext/>
        <w:keepLines/>
        <w:shd w:val="clear" w:color="auto" w:fill="auto"/>
      </w:pPr>
      <w:r>
        <w:t xml:space="preserve">Правила приема детей </w:t>
      </w:r>
    </w:p>
    <w:p w:rsidR="00DC3E6D" w:rsidRDefault="00DC3E6D" w:rsidP="00435673">
      <w:pPr>
        <w:pStyle w:val="11"/>
        <w:keepNext/>
        <w:keepLines/>
        <w:shd w:val="clear" w:color="auto" w:fill="auto"/>
      </w:pPr>
      <w:r>
        <w:t>в муниципальное бюджетное дошкольное образовательное учреждение</w:t>
      </w:r>
      <w:bookmarkEnd w:id="0"/>
    </w:p>
    <w:p w:rsidR="00DC3E6D" w:rsidRDefault="00DC3E6D" w:rsidP="00435673">
      <w:pPr>
        <w:pStyle w:val="11"/>
        <w:keepNext/>
        <w:keepLines/>
        <w:shd w:val="clear" w:color="auto" w:fill="auto"/>
        <w:tabs>
          <w:tab w:val="left" w:leader="underscore" w:pos="5946"/>
        </w:tabs>
      </w:pPr>
      <w:bookmarkStart w:id="1" w:name="bookmark1"/>
      <w:r>
        <w:t>«Детский сад №45 «Пчёлка»</w:t>
      </w:r>
    </w:p>
    <w:p w:rsidR="00DC3E6D" w:rsidRDefault="00DC3E6D" w:rsidP="00435673">
      <w:pPr>
        <w:pStyle w:val="11"/>
        <w:keepNext/>
        <w:keepLines/>
        <w:shd w:val="clear" w:color="auto" w:fill="auto"/>
        <w:tabs>
          <w:tab w:val="left" w:leader="underscore" w:pos="5946"/>
        </w:tabs>
      </w:pPr>
      <w:r>
        <w:t xml:space="preserve"> Зеленодольского муниципального района Республики Татарстан</w:t>
      </w:r>
      <w:bookmarkStart w:id="2" w:name="bookmark2"/>
      <w:bookmarkEnd w:id="1"/>
    </w:p>
    <w:p w:rsidR="00DC3E6D" w:rsidRDefault="00DC3E6D" w:rsidP="00435673">
      <w:pPr>
        <w:pStyle w:val="11"/>
        <w:keepNext/>
        <w:keepLines/>
        <w:shd w:val="clear" w:color="auto" w:fill="auto"/>
        <w:tabs>
          <w:tab w:val="left" w:leader="underscore" w:pos="5946"/>
        </w:tabs>
      </w:pPr>
    </w:p>
    <w:p w:rsidR="00DC3E6D" w:rsidRDefault="00DC3E6D" w:rsidP="00B06596">
      <w:pPr>
        <w:pStyle w:val="11"/>
        <w:keepNext/>
        <w:keepLines/>
        <w:shd w:val="clear" w:color="auto" w:fill="auto"/>
        <w:tabs>
          <w:tab w:val="left" w:leader="underscore" w:pos="5946"/>
        </w:tabs>
        <w:spacing w:after="300"/>
      </w:pPr>
      <w:r>
        <w:t>1. Общие положения</w:t>
      </w:r>
      <w:bookmarkEnd w:id="2"/>
    </w:p>
    <w:p w:rsidR="00DC3E6D" w:rsidRDefault="00DC3E6D" w:rsidP="00E64E60">
      <w:pPr>
        <w:pStyle w:val="12"/>
        <w:numPr>
          <w:ilvl w:val="0"/>
          <w:numId w:val="1"/>
        </w:numPr>
        <w:shd w:val="clear" w:color="auto" w:fill="auto"/>
        <w:tabs>
          <w:tab w:val="left" w:pos="1412"/>
        </w:tabs>
        <w:ind w:left="20" w:firstLine="840"/>
      </w:pPr>
      <w:r>
        <w:t xml:space="preserve">Настоящие Правила приема детей в муниципальное бюджетное дошкольное образовательное </w:t>
      </w:r>
      <w:r w:rsidRPr="00C91BAA">
        <w:t>учреждение</w:t>
      </w:r>
      <w:r>
        <w:t xml:space="preserve"> «Детский сад №45</w:t>
      </w:r>
      <w:r w:rsidRPr="00C91BAA">
        <w:t xml:space="preserve"> «</w:t>
      </w:r>
      <w:r>
        <w:t>Пчёлка</w:t>
      </w:r>
      <w:r w:rsidRPr="00C91BAA">
        <w:t>» З</w:t>
      </w:r>
      <w:r>
        <w:t>еленодольского муниципального района Республики Татарстан (далее -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DC3E6D" w:rsidRDefault="00DC3E6D" w:rsidP="008A2597">
      <w:pPr>
        <w:pStyle w:val="12"/>
        <w:numPr>
          <w:ilvl w:val="0"/>
          <w:numId w:val="1"/>
        </w:numPr>
        <w:shd w:val="clear" w:color="auto" w:fill="auto"/>
        <w:tabs>
          <w:tab w:val="left" w:pos="1618"/>
        </w:tabs>
        <w:spacing w:line="324" w:lineRule="exact"/>
        <w:ind w:left="20" w:firstLine="840"/>
      </w:pPr>
      <w:r>
        <w:t>Настоящие Правила регламентируют порядок приема в муниципальное бюджетное дошкольное образовательное учреждение «Детский сад №45</w:t>
      </w:r>
      <w:r w:rsidRPr="00C91BAA">
        <w:t xml:space="preserve"> «</w:t>
      </w:r>
      <w:r>
        <w:t>Пчёлка</w:t>
      </w:r>
      <w:r w:rsidRPr="00C91BAA">
        <w:t>» З</w:t>
      </w:r>
      <w:r>
        <w:t>еленодольского муниципального района Республики Татарстан</w:t>
      </w:r>
      <w:r w:rsidRPr="008A2597">
        <w:t xml:space="preserve">(далее МБДОУ) на обучение </w:t>
      </w:r>
      <w:r>
        <w:t>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DC3E6D" w:rsidRDefault="00DC3E6D">
      <w:pPr>
        <w:pStyle w:val="12"/>
        <w:numPr>
          <w:ilvl w:val="0"/>
          <w:numId w:val="1"/>
        </w:numPr>
        <w:shd w:val="clear" w:color="auto" w:fill="auto"/>
        <w:tabs>
          <w:tab w:val="left" w:pos="1318"/>
        </w:tabs>
        <w:spacing w:line="324" w:lineRule="exact"/>
        <w:ind w:left="20" w:firstLine="840"/>
      </w:pPr>
      <w:r>
        <w:t>Настоящие Правила разработаны в соответствии с: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4"/>
        </w:tabs>
        <w:spacing w:line="270" w:lineRule="exact"/>
        <w:ind w:left="20" w:firstLine="840"/>
      </w:pPr>
      <w:r>
        <w:t>Конституцией Российской Федерации;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43"/>
        </w:tabs>
        <w:spacing w:line="329" w:lineRule="exact"/>
        <w:ind w:left="20" w:firstLine="840"/>
      </w:pPr>
      <w:r>
        <w:t>Семейным кодексом Российской Федерации;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6"/>
        </w:tabs>
        <w:spacing w:line="329" w:lineRule="exact"/>
        <w:ind w:left="20" w:firstLine="840"/>
      </w:pPr>
      <w:r>
        <w:t>Федеральным законом от 29.12.2012 года № 273-ФЗ «Об образовании в Российской Федерации;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41"/>
        </w:tabs>
        <w:spacing w:line="329" w:lineRule="exact"/>
        <w:ind w:left="20" w:firstLine="840"/>
      </w:pPr>
      <w:r>
        <w:t>постановлением Главного государственного санитарного врача Российской Федерации от 15.05.2013 года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1"/>
        </w:tabs>
        <w:spacing w:line="329" w:lineRule="exact"/>
        <w:ind w:left="20" w:firstLine="840"/>
      </w:pPr>
      <w:r>
        <w:t>приказом Министерства образования и науки Российской Федерации от 08.04.2014 года № 293 «Об утверждении Порядка приема на обучение по образовательным программам дошкольного образования»;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6"/>
        </w:tabs>
        <w:spacing w:line="329" w:lineRule="exact"/>
        <w:ind w:left="20" w:firstLine="840"/>
      </w:pPr>
      <w:r>
        <w:t>уставом МБДОУ.</w:t>
      </w:r>
    </w:p>
    <w:p w:rsidR="00DC3E6D" w:rsidRDefault="00DC3E6D">
      <w:pPr>
        <w:pStyle w:val="12"/>
        <w:numPr>
          <w:ilvl w:val="0"/>
          <w:numId w:val="1"/>
        </w:numPr>
        <w:shd w:val="clear" w:color="auto" w:fill="auto"/>
        <w:tabs>
          <w:tab w:val="left" w:pos="1470"/>
        </w:tabs>
        <w:spacing w:line="329" w:lineRule="exact"/>
        <w:ind w:left="20" w:firstLine="840"/>
      </w:pPr>
      <w:r>
        <w:t>Правила приема в МБДОУ на обучение по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территории, за которой закреплено МБДОУ (далее - закрепленная территория).</w:t>
      </w:r>
    </w:p>
    <w:p w:rsidR="00DC3E6D" w:rsidRDefault="00DC3E6D" w:rsidP="00806C3C">
      <w:pPr>
        <w:pStyle w:val="12"/>
        <w:numPr>
          <w:ilvl w:val="0"/>
          <w:numId w:val="1"/>
        </w:numPr>
        <w:shd w:val="clear" w:color="auto" w:fill="auto"/>
        <w:tabs>
          <w:tab w:val="left" w:pos="1544"/>
        </w:tabs>
        <w:ind w:left="20" w:right="20" w:firstLine="860"/>
      </w:pPr>
      <w:r>
        <w:t xml:space="preserve">МБДОУ размещает распорядительный акт органа местного самоуправления муниципального района о закреплении МБДОУ за конкретными территориями муниципального района на официальном сайте МБДОУ в сети Интернет - </w:t>
      </w:r>
      <w:r w:rsidRPr="00806C3C">
        <w:t>edu.tatar.ru</w:t>
      </w:r>
      <w:r>
        <w:t xml:space="preserve"> (далее - распорядительный акт о закрепленной территории).</w:t>
      </w:r>
    </w:p>
    <w:p w:rsidR="00DC3E6D" w:rsidRDefault="00DC3E6D">
      <w:pPr>
        <w:pStyle w:val="12"/>
        <w:numPr>
          <w:ilvl w:val="0"/>
          <w:numId w:val="1"/>
        </w:numPr>
        <w:shd w:val="clear" w:color="auto" w:fill="auto"/>
        <w:tabs>
          <w:tab w:val="left" w:pos="1431"/>
        </w:tabs>
        <w:ind w:left="20" w:right="20" w:firstLine="860"/>
      </w:pPr>
      <w:r>
        <w:t>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мест.</w:t>
      </w:r>
    </w:p>
    <w:p w:rsidR="00DC3E6D" w:rsidRDefault="00DC3E6D">
      <w:pPr>
        <w:pStyle w:val="12"/>
        <w:numPr>
          <w:ilvl w:val="0"/>
          <w:numId w:val="1"/>
        </w:numPr>
        <w:shd w:val="clear" w:color="auto" w:fill="auto"/>
        <w:tabs>
          <w:tab w:val="left" w:pos="1383"/>
        </w:tabs>
        <w:ind w:left="20" w:right="20" w:firstLine="860"/>
      </w:pPr>
      <w:r>
        <w:t>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DC3E6D" w:rsidRDefault="00DC3E6D">
      <w:pPr>
        <w:pStyle w:val="12"/>
        <w:numPr>
          <w:ilvl w:val="0"/>
          <w:numId w:val="1"/>
        </w:numPr>
        <w:shd w:val="clear" w:color="auto" w:fill="auto"/>
        <w:tabs>
          <w:tab w:val="left" w:pos="1470"/>
        </w:tabs>
        <w:ind w:left="20" w:right="20" w:firstLine="860"/>
      </w:pPr>
      <w:r>
        <w:t>Ознакомление родителей (законных представителей) ребенка с документами МБДОУ, указанными в п. 1.7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DC3E6D" w:rsidRDefault="00DC3E6D">
      <w:pPr>
        <w:pStyle w:val="12"/>
        <w:shd w:val="clear" w:color="auto" w:fill="auto"/>
        <w:spacing w:after="300"/>
        <w:ind w:left="20" w:right="20" w:firstLine="860"/>
      </w:pPr>
      <w:r>
        <w:t>МБДОУ также предоставляет родителям (законным представителям) ребенка копии документов, указанных в п.1.7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DC3E6D" w:rsidRPr="00D12B22" w:rsidRDefault="00DC3E6D">
      <w:pPr>
        <w:pStyle w:val="11"/>
        <w:keepNext/>
        <w:keepLines/>
        <w:shd w:val="clear" w:color="auto" w:fill="auto"/>
        <w:ind w:left="1620"/>
        <w:jc w:val="left"/>
      </w:pPr>
      <w:bookmarkStart w:id="3" w:name="bookmark3"/>
      <w:r>
        <w:t>2. Прием детей, впервые поступающих в МБДОУ</w:t>
      </w:r>
      <w:bookmarkEnd w:id="3"/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422"/>
        </w:tabs>
        <w:ind w:left="20" w:right="20" w:firstLine="860"/>
      </w:pPr>
      <w:r>
        <w:t xml:space="preserve"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</w:t>
      </w:r>
      <w:smartTag w:uri="urn:schemas-microsoft-com:office:smarttags" w:element="metricconverter">
        <w:smartTagPr>
          <w:attr w:name="ProductID" w:val="2002 г"/>
        </w:smartTagPr>
        <w:r>
          <w:t>2002 г</w:t>
        </w:r>
      </w:smartTag>
      <w:r>
        <w:t>. № 115-ФЗ «О правовом положении иностранных граждан в Российской Федерации».</w:t>
      </w:r>
    </w:p>
    <w:p w:rsidR="00DC3E6D" w:rsidRDefault="00DC3E6D" w:rsidP="00C776B7">
      <w:pPr>
        <w:pStyle w:val="12"/>
        <w:numPr>
          <w:ilvl w:val="0"/>
          <w:numId w:val="3"/>
        </w:numPr>
        <w:shd w:val="clear" w:color="auto" w:fill="auto"/>
        <w:tabs>
          <w:tab w:val="left" w:pos="1839"/>
        </w:tabs>
        <w:ind w:left="20" w:right="20" w:firstLine="860"/>
      </w:pPr>
      <w:r>
        <w:t xml:space="preserve"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</w:t>
      </w:r>
      <w:r w:rsidRPr="00C776B7">
        <w:t xml:space="preserve">Зеленодольского </w:t>
      </w:r>
      <w:r>
        <w:t>муниципального района Республики Татарстан (далее-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489"/>
        </w:tabs>
        <w:ind w:left="20" w:right="20" w:firstLine="860"/>
      </w:pPr>
      <w:r>
        <w:t>МБДОУ осуществляет прием заявления родителей (законных представителей) ребенка: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41"/>
        </w:tabs>
        <w:spacing w:line="329" w:lineRule="exact"/>
        <w:ind w:left="20" w:right="20" w:firstLine="840"/>
      </w:pPr>
      <w:r>
        <w:t>в форме электронного документа с использованием информационно- телекоммуникационных сетей общего пользования;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8"/>
        </w:tabs>
        <w:ind w:left="20" w:firstLine="840"/>
      </w:pPr>
      <w:r>
        <w:t>в форме документа на бумажном носителе.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357"/>
        </w:tabs>
        <w:ind w:left="20" w:right="20" w:firstLine="840"/>
      </w:pPr>
      <w:r>
        <w:t>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67"/>
        </w:tabs>
        <w:spacing w:line="324" w:lineRule="exact"/>
        <w:ind w:left="20" w:firstLine="840"/>
      </w:pPr>
      <w:r>
        <w:t>1-я - дата заполнения подачи заявления (отсылки заявления);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41"/>
        </w:tabs>
        <w:spacing w:line="324" w:lineRule="exact"/>
        <w:ind w:left="20" w:firstLine="840"/>
      </w:pPr>
      <w:r>
        <w:t>2-я - дата представления всех необходимых документов.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450"/>
        </w:tabs>
        <w:spacing w:line="324" w:lineRule="exact"/>
        <w:ind w:left="20" w:right="20" w:firstLine="840"/>
      </w:pPr>
      <w:r>
        <w:t>В заявлении родителями (законными представителями) ребенка указываются следующие сведения:</w:t>
      </w:r>
    </w:p>
    <w:p w:rsidR="00DC3E6D" w:rsidRDefault="00DC3E6D">
      <w:pPr>
        <w:pStyle w:val="12"/>
        <w:shd w:val="clear" w:color="auto" w:fill="auto"/>
        <w:tabs>
          <w:tab w:val="left" w:pos="1143"/>
        </w:tabs>
        <w:spacing w:line="324" w:lineRule="exact"/>
        <w:ind w:left="20" w:firstLine="840"/>
      </w:pPr>
      <w:r>
        <w:t>а)</w:t>
      </w:r>
      <w:r>
        <w:tab/>
        <w:t>фамилия, имя, отчество (последнее - при наличии) ребенка;</w:t>
      </w:r>
    </w:p>
    <w:p w:rsidR="00DC3E6D" w:rsidRDefault="00DC3E6D">
      <w:pPr>
        <w:pStyle w:val="12"/>
        <w:shd w:val="clear" w:color="auto" w:fill="auto"/>
        <w:tabs>
          <w:tab w:val="left" w:pos="1153"/>
        </w:tabs>
        <w:spacing w:line="324" w:lineRule="exact"/>
        <w:ind w:left="20" w:firstLine="840"/>
      </w:pPr>
      <w:r>
        <w:t>б)</w:t>
      </w:r>
      <w:r>
        <w:tab/>
        <w:t>дата и место рождения ребенка;</w:t>
      </w:r>
    </w:p>
    <w:p w:rsidR="00DC3E6D" w:rsidRDefault="00DC3E6D">
      <w:pPr>
        <w:pStyle w:val="12"/>
        <w:shd w:val="clear" w:color="auto" w:fill="auto"/>
        <w:tabs>
          <w:tab w:val="left" w:pos="1292"/>
        </w:tabs>
        <w:spacing w:line="324" w:lineRule="exact"/>
        <w:ind w:left="20" w:right="20" w:firstLine="840"/>
      </w:pPr>
      <w:r>
        <w:t>в) фамилия, имя, отчество (последнее - при наличии) родителей (законных представителей) ребенка;</w:t>
      </w:r>
    </w:p>
    <w:p w:rsidR="00DC3E6D" w:rsidRDefault="00DC3E6D">
      <w:pPr>
        <w:pStyle w:val="12"/>
        <w:shd w:val="clear" w:color="auto" w:fill="auto"/>
        <w:tabs>
          <w:tab w:val="left" w:pos="1352"/>
        </w:tabs>
        <w:spacing w:line="324" w:lineRule="exact"/>
        <w:ind w:left="20" w:right="20" w:firstLine="840"/>
      </w:pPr>
      <w:r>
        <w:t>г)</w:t>
      </w:r>
      <w:r>
        <w:tab/>
        <w:t>адрес места жительства ребенка, его родителей (законных представителей);</w:t>
      </w:r>
    </w:p>
    <w:p w:rsidR="00DC3E6D" w:rsidRDefault="00DC3E6D">
      <w:pPr>
        <w:pStyle w:val="12"/>
        <w:shd w:val="clear" w:color="auto" w:fill="auto"/>
        <w:tabs>
          <w:tab w:val="left" w:pos="1167"/>
        </w:tabs>
        <w:spacing w:line="324" w:lineRule="exact"/>
        <w:ind w:left="20" w:firstLine="840"/>
      </w:pPr>
      <w:r>
        <w:t>д)</w:t>
      </w:r>
      <w:r>
        <w:tab/>
        <w:t>контактные телефоны родителей (законных представителей) ребенка.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465"/>
        </w:tabs>
        <w:spacing w:line="324" w:lineRule="exact"/>
        <w:ind w:left="20" w:right="20" w:firstLine="840"/>
      </w:pPr>
      <w: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580"/>
        </w:tabs>
        <w:spacing w:line="324" w:lineRule="exact"/>
        <w:ind w:left="20" w:right="20" w:firstLine="840"/>
      </w:pPr>
      <w:r>
        <w:t>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41"/>
        </w:tabs>
        <w:ind w:left="20" w:right="20" w:firstLine="840"/>
      </w:pPr>
      <w:r>
        <w:t>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6"/>
        </w:tabs>
        <w:spacing w:line="324" w:lineRule="exact"/>
        <w:ind w:left="20" w:right="20" w:firstLine="840"/>
      </w:pPr>
      <w: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8"/>
        </w:tabs>
        <w:ind w:left="20" w:firstLine="840"/>
      </w:pPr>
      <w:r>
        <w:t>медицинское заключение.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582"/>
        </w:tabs>
        <w:ind w:left="20" w:right="20" w:firstLine="840"/>
      </w:pPr>
      <w:r>
        <w:t>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41"/>
        </w:tabs>
        <w:spacing w:after="3" w:line="270" w:lineRule="exact"/>
        <w:ind w:left="20" w:firstLine="840"/>
      </w:pPr>
      <w:r>
        <w:t>свидетельство о рождении ребенка;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8"/>
        </w:tabs>
        <w:ind w:left="20" w:firstLine="840"/>
      </w:pPr>
      <w:r>
        <w:t>медицинское заключение.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654"/>
        </w:tabs>
        <w:ind w:left="20" w:right="20" w:firstLine="840"/>
      </w:pPr>
      <w: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8"/>
        </w:tabs>
        <w:spacing w:after="6" w:line="270" w:lineRule="exact"/>
        <w:ind w:left="20" w:firstLine="840"/>
      </w:pPr>
      <w:r>
        <w:t>свидетельство о рождении ребенка;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26"/>
        </w:tabs>
        <w:ind w:left="20" w:right="20" w:firstLine="840"/>
      </w:pPr>
      <w:r>
        <w:t>документ, подтверждающий родство заявителя (или законность представления прав ребенка);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1"/>
        </w:tabs>
        <w:spacing w:line="324" w:lineRule="exact"/>
        <w:ind w:left="20" w:right="20" w:firstLine="840"/>
      </w:pPr>
      <w:r>
        <w:t>документ, подтверждающий право заявителя на пребывание в Российской Федерации;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6"/>
        </w:tabs>
        <w:ind w:left="20" w:firstLine="840"/>
      </w:pPr>
      <w:r>
        <w:t>медицинское заключение.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558"/>
        </w:tabs>
        <w:ind w:left="20" w:right="20" w:firstLine="840"/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510"/>
        </w:tabs>
        <w:ind w:left="20" w:right="20" w:firstLine="840"/>
      </w:pPr>
      <w:r>
        <w:t>Родители (законные представители) детей имеют право по своему усмотрению представлять другие документы.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666"/>
        </w:tabs>
        <w:ind w:left="20" w:right="20" w:firstLine="840"/>
      </w:pPr>
      <w:r>
        <w:t>Требование предоставления других документов в качестве основания для приема детей в МБДОУ не допускается.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508"/>
        </w:tabs>
        <w:ind w:left="20" w:right="20" w:firstLine="840"/>
      </w:pPr>
      <w:r>
        <w:t>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734"/>
        </w:tabs>
        <w:ind w:left="20" w:right="20" w:firstLine="840"/>
      </w:pPr>
      <w: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918"/>
        </w:tabs>
        <w:ind w:left="20" w:right="20" w:firstLine="840"/>
      </w:pPr>
      <w: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527"/>
        </w:tabs>
        <w:ind w:left="20" w:right="20" w:firstLine="840"/>
      </w:pPr>
      <w:r>
        <w:t>В случае, если на момент подачи заявления о приеме в МБДОУ предъявлены не все необходимые документы, указанные в п.п.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67"/>
        </w:tabs>
        <w:spacing w:after="3" w:line="270" w:lineRule="exact"/>
        <w:ind w:left="20" w:firstLine="840"/>
      </w:pPr>
      <w:r>
        <w:t>1-я - дата подачи заявления;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6"/>
        </w:tabs>
        <w:ind w:left="20" w:firstLine="840"/>
      </w:pPr>
      <w:r>
        <w:t>2-я - дата представления всех необходимых документов.</w:t>
      </w:r>
    </w:p>
    <w:p w:rsidR="00DC3E6D" w:rsidRDefault="00DC3E6D" w:rsidP="00BC1198">
      <w:pPr>
        <w:pStyle w:val="12"/>
        <w:shd w:val="clear" w:color="auto" w:fill="auto"/>
        <w:ind w:left="20" w:firstLine="840"/>
      </w:pPr>
      <w: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DC3E6D" w:rsidRDefault="00DC3E6D">
      <w:pPr>
        <w:pStyle w:val="12"/>
        <w:shd w:val="clear" w:color="auto" w:fill="auto"/>
        <w:ind w:left="20" w:right="20" w:firstLine="840"/>
      </w:pPr>
      <w: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554"/>
        </w:tabs>
        <w:ind w:left="20" w:right="20" w:firstLine="840"/>
      </w:pPr>
      <w:r>
        <w:t>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530"/>
        </w:tabs>
        <w:ind w:left="20" w:right="20" w:firstLine="820"/>
      </w:pPr>
      <w:r>
        <w:t>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662"/>
        </w:tabs>
        <w:ind w:left="20" w:right="20" w:firstLine="820"/>
      </w:pPr>
      <w:r>
        <w:t>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738"/>
        </w:tabs>
        <w:ind w:left="20" w:right="20" w:firstLine="820"/>
      </w:pPr>
      <w:r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546"/>
        </w:tabs>
        <w:ind w:left="20" w:right="20" w:firstLine="820"/>
      </w:pPr>
      <w:r>
        <w:t>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DC3E6D" w:rsidRDefault="00DC3E6D">
      <w:pPr>
        <w:pStyle w:val="12"/>
        <w:numPr>
          <w:ilvl w:val="0"/>
          <w:numId w:val="3"/>
        </w:numPr>
        <w:shd w:val="clear" w:color="auto" w:fill="auto"/>
        <w:tabs>
          <w:tab w:val="left" w:pos="1566"/>
        </w:tabs>
        <w:spacing w:after="300"/>
        <w:ind w:left="20" w:right="20" w:firstLine="820"/>
      </w:pPr>
      <w:r>
        <w:t>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DC3E6D" w:rsidRDefault="00DC3E6D">
      <w:pPr>
        <w:pStyle w:val="50"/>
        <w:shd w:val="clear" w:color="auto" w:fill="auto"/>
        <w:spacing w:before="0"/>
        <w:ind w:left="20"/>
      </w:pPr>
      <w:r>
        <w:t>3. Прием детей в порядке перевода из другой образовательной</w:t>
      </w:r>
    </w:p>
    <w:p w:rsidR="00DC3E6D" w:rsidRPr="00D12B22" w:rsidRDefault="00DC3E6D">
      <w:pPr>
        <w:pStyle w:val="11"/>
        <w:keepNext/>
        <w:keepLines/>
        <w:shd w:val="clear" w:color="auto" w:fill="auto"/>
        <w:ind w:left="3960"/>
        <w:jc w:val="left"/>
      </w:pPr>
      <w:bookmarkStart w:id="4" w:name="bookmark4"/>
      <w:r>
        <w:t>организации</w:t>
      </w:r>
      <w:bookmarkEnd w:id="4"/>
    </w:p>
    <w:p w:rsidR="00DC3E6D" w:rsidRDefault="00DC3E6D">
      <w:pPr>
        <w:pStyle w:val="12"/>
        <w:numPr>
          <w:ilvl w:val="0"/>
          <w:numId w:val="4"/>
        </w:numPr>
        <w:shd w:val="clear" w:color="auto" w:fill="auto"/>
        <w:tabs>
          <w:tab w:val="left" w:pos="1426"/>
        </w:tabs>
        <w:ind w:left="20" w:right="20" w:firstLine="820"/>
      </w:pPr>
      <w:r>
        <w:t>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DC3E6D" w:rsidRDefault="00DC3E6D">
      <w:pPr>
        <w:pStyle w:val="12"/>
        <w:numPr>
          <w:ilvl w:val="0"/>
          <w:numId w:val="4"/>
        </w:numPr>
        <w:shd w:val="clear" w:color="auto" w:fill="auto"/>
        <w:tabs>
          <w:tab w:val="left" w:pos="1386"/>
        </w:tabs>
        <w:ind w:left="20" w:right="20" w:firstLine="820"/>
      </w:pPr>
      <w:r>
        <w:t>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DC3E6D" w:rsidRDefault="00DC3E6D">
      <w:pPr>
        <w:pStyle w:val="12"/>
        <w:numPr>
          <w:ilvl w:val="0"/>
          <w:numId w:val="4"/>
        </w:numPr>
        <w:shd w:val="clear" w:color="auto" w:fill="auto"/>
        <w:tabs>
          <w:tab w:val="left" w:pos="1388"/>
        </w:tabs>
        <w:spacing w:after="293"/>
        <w:ind w:left="20" w:right="20" w:firstLine="820"/>
      </w:pPr>
      <w:r>
        <w:t>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</w:t>
      </w:r>
    </w:p>
    <w:p w:rsidR="00DC3E6D" w:rsidRPr="00D12B22" w:rsidRDefault="00DC3E6D">
      <w:pPr>
        <w:pStyle w:val="11"/>
        <w:keepNext/>
        <w:keepLines/>
        <w:shd w:val="clear" w:color="auto" w:fill="auto"/>
        <w:spacing w:line="331" w:lineRule="exact"/>
        <w:ind w:left="20" w:firstLine="820"/>
        <w:jc w:val="both"/>
      </w:pPr>
      <w:bookmarkStart w:id="5" w:name="bookmark5"/>
      <w:r>
        <w:t>4. Основания для отказа в зачислении воспитанника в МБДОУ</w:t>
      </w:r>
      <w:bookmarkEnd w:id="5"/>
    </w:p>
    <w:p w:rsidR="00DC3E6D" w:rsidRDefault="00DC3E6D">
      <w:pPr>
        <w:pStyle w:val="12"/>
        <w:shd w:val="clear" w:color="auto" w:fill="auto"/>
        <w:spacing w:line="331" w:lineRule="exact"/>
        <w:ind w:left="20" w:right="20" w:firstLine="820"/>
      </w:pPr>
      <w:r>
        <w:t>4.1. Родителям (законным представителям) ребенка может быть отказано в приеме ребенка в МБДОУ в случае, если: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21"/>
        </w:tabs>
        <w:spacing w:line="331" w:lineRule="exact"/>
        <w:ind w:left="20" w:firstLine="820"/>
      </w:pPr>
      <w:r>
        <w:t>в Системе отсутствует информация о направлении ребенка в МБДОУ;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26"/>
        </w:tabs>
        <w:spacing w:line="331" w:lineRule="exact"/>
        <w:ind w:left="20" w:right="20" w:firstLine="820"/>
      </w:pPr>
      <w:r>
        <w:t>родители (законные представители) не представили необходимые для приема документы согласно п.п. 2.7-2.9 настоящих Правил;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4"/>
        </w:tabs>
        <w:spacing w:line="331" w:lineRule="exact"/>
        <w:ind w:left="20" w:right="20" w:firstLine="820"/>
      </w:pPr>
      <w:r>
        <w:t>имеются медицинские противопоказания к посещению ребенком МБДОУ (о чем имеется соответствующее медицинское заключение);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26"/>
        </w:tabs>
        <w:ind w:left="20" w:right="20" w:firstLine="820"/>
      </w:pPr>
      <w:r>
        <w:t>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DC3E6D" w:rsidRDefault="00DC3E6D">
      <w:pPr>
        <w:pStyle w:val="12"/>
        <w:shd w:val="clear" w:color="auto" w:fill="auto"/>
        <w:spacing w:after="341"/>
        <w:ind w:left="20" w:right="20" w:firstLine="820"/>
      </w:pPr>
      <w:r>
        <w:t>4.2. 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DC3E6D" w:rsidRDefault="00DC3E6D">
      <w:pPr>
        <w:pStyle w:val="11"/>
        <w:keepNext/>
        <w:keepLines/>
        <w:shd w:val="clear" w:color="auto" w:fill="auto"/>
        <w:spacing w:line="270" w:lineRule="exact"/>
      </w:pPr>
      <w:bookmarkStart w:id="6" w:name="bookmark6"/>
      <w:r>
        <w:t>5. Порядок перевода воспитанников из одной возрастной группы в другую</w:t>
      </w:r>
      <w:bookmarkEnd w:id="6"/>
    </w:p>
    <w:p w:rsidR="00DC3E6D" w:rsidRDefault="00DC3E6D">
      <w:pPr>
        <w:pStyle w:val="12"/>
        <w:numPr>
          <w:ilvl w:val="0"/>
          <w:numId w:val="5"/>
        </w:numPr>
        <w:shd w:val="clear" w:color="auto" w:fill="auto"/>
        <w:tabs>
          <w:tab w:val="left" w:pos="1422"/>
        </w:tabs>
        <w:spacing w:line="324" w:lineRule="exact"/>
        <w:ind w:left="20" w:right="20" w:firstLine="820"/>
      </w:pPr>
      <w:r>
        <w:t>Перевод воспитанников из одной возрастной группы в другую осуществляет заведующий МБДОУ на основании приказа.</w:t>
      </w:r>
    </w:p>
    <w:p w:rsidR="00DC3E6D" w:rsidRDefault="00DC3E6D">
      <w:pPr>
        <w:pStyle w:val="12"/>
        <w:numPr>
          <w:ilvl w:val="0"/>
          <w:numId w:val="5"/>
        </w:numPr>
        <w:shd w:val="clear" w:color="auto" w:fill="auto"/>
        <w:tabs>
          <w:tab w:val="left" w:pos="1366"/>
        </w:tabs>
        <w:spacing w:line="329" w:lineRule="exact"/>
        <w:ind w:left="20" w:right="20" w:firstLine="820"/>
      </w:pPr>
      <w:r>
        <w:t>Воспитанники МБДОУ переводятся из одной возрастной группы в другую в следующих случаях: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6"/>
        </w:tabs>
        <w:spacing w:line="329" w:lineRule="exact"/>
        <w:ind w:left="20" w:right="20" w:firstLine="820"/>
      </w:pPr>
      <w: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29"/>
        </w:tabs>
        <w:spacing w:line="329" w:lineRule="exact"/>
        <w:ind w:left="20" w:right="20" w:firstLine="820"/>
      </w:pPr>
      <w: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DC3E6D" w:rsidRDefault="00DC3E6D">
      <w:pPr>
        <w:pStyle w:val="12"/>
        <w:numPr>
          <w:ilvl w:val="0"/>
          <w:numId w:val="5"/>
        </w:numPr>
        <w:shd w:val="clear" w:color="auto" w:fill="auto"/>
        <w:tabs>
          <w:tab w:val="left" w:pos="1364"/>
        </w:tabs>
        <w:spacing w:after="294"/>
        <w:ind w:left="20" w:right="20" w:firstLine="820"/>
      </w:pPr>
      <w: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DC3E6D" w:rsidRDefault="00DC3E6D">
      <w:pPr>
        <w:pStyle w:val="11"/>
        <w:keepNext/>
        <w:keepLines/>
        <w:shd w:val="clear" w:color="auto" w:fill="auto"/>
        <w:spacing w:line="329" w:lineRule="exact"/>
      </w:pPr>
      <w:bookmarkStart w:id="7" w:name="bookmark7"/>
      <w:r>
        <w:t>6. Порядок взаимодействия МБДОУ с Комиссией по комплектованию по вопросам комплектования контингента МБДОУ</w:t>
      </w:r>
      <w:bookmarkEnd w:id="7"/>
    </w:p>
    <w:p w:rsidR="00DC3E6D" w:rsidRDefault="00DC3E6D">
      <w:pPr>
        <w:pStyle w:val="12"/>
        <w:numPr>
          <w:ilvl w:val="0"/>
          <w:numId w:val="6"/>
        </w:numPr>
        <w:shd w:val="clear" w:color="auto" w:fill="auto"/>
        <w:tabs>
          <w:tab w:val="left" w:pos="1422"/>
        </w:tabs>
        <w:ind w:left="20" w:right="20" w:firstLine="820"/>
      </w:pPr>
      <w:r>
        <w:t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DC3E6D" w:rsidRDefault="00DC3E6D">
      <w:pPr>
        <w:pStyle w:val="12"/>
        <w:numPr>
          <w:ilvl w:val="0"/>
          <w:numId w:val="6"/>
        </w:numPr>
        <w:shd w:val="clear" w:color="auto" w:fill="auto"/>
        <w:tabs>
          <w:tab w:val="left" w:pos="1474"/>
        </w:tabs>
        <w:ind w:left="20" w:right="20" w:firstLine="820"/>
      </w:pPr>
      <w:r>
        <w:t>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DC3E6D" w:rsidRDefault="00DC3E6D">
      <w:pPr>
        <w:pStyle w:val="12"/>
        <w:numPr>
          <w:ilvl w:val="0"/>
          <w:numId w:val="6"/>
        </w:numPr>
        <w:shd w:val="clear" w:color="auto" w:fill="auto"/>
        <w:tabs>
          <w:tab w:val="left" w:pos="1362"/>
        </w:tabs>
        <w:ind w:left="20" w:right="20" w:firstLine="820"/>
      </w:pPr>
      <w:r>
        <w:t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DC3E6D" w:rsidRDefault="00DC3E6D">
      <w:pPr>
        <w:pStyle w:val="12"/>
        <w:numPr>
          <w:ilvl w:val="0"/>
          <w:numId w:val="6"/>
        </w:numPr>
        <w:shd w:val="clear" w:color="auto" w:fill="auto"/>
        <w:tabs>
          <w:tab w:val="left" w:pos="1410"/>
        </w:tabs>
        <w:ind w:left="20" w:right="20" w:firstLine="820"/>
      </w:pPr>
      <w:r>
        <w:t>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24"/>
        </w:tabs>
        <w:spacing w:line="324" w:lineRule="exact"/>
        <w:ind w:left="20" w:right="20" w:firstLine="820"/>
      </w:pPr>
      <w:r>
        <w:t>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4"/>
        </w:tabs>
        <w:spacing w:after="244" w:line="326" w:lineRule="exact"/>
        <w:ind w:left="20" w:right="20" w:firstLine="840"/>
      </w:pPr>
      <w:r>
        <w:t>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DC3E6D" w:rsidRPr="00D12B22" w:rsidRDefault="00DC3E6D" w:rsidP="00D12B22">
      <w:pPr>
        <w:pStyle w:val="11"/>
        <w:keepNext/>
        <w:keepLines/>
        <w:shd w:val="clear" w:color="auto" w:fill="auto"/>
        <w:ind w:left="20"/>
      </w:pPr>
      <w:bookmarkStart w:id="8" w:name="bookmark8"/>
      <w:r>
        <w:t>7. Прием на обучение по дополнительным образовательным программам</w:t>
      </w:r>
      <w:bookmarkEnd w:id="8"/>
    </w:p>
    <w:p w:rsidR="00DC3E6D" w:rsidRDefault="00DC3E6D">
      <w:pPr>
        <w:pStyle w:val="12"/>
        <w:numPr>
          <w:ilvl w:val="0"/>
          <w:numId w:val="7"/>
        </w:numPr>
        <w:shd w:val="clear" w:color="auto" w:fill="auto"/>
        <w:tabs>
          <w:tab w:val="left" w:pos="1410"/>
        </w:tabs>
        <w:ind w:left="20" w:right="20" w:firstLine="840"/>
      </w:pPr>
      <w:r>
        <w:t>На обучение по дополнительным общеразвивающим программам, 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</w:t>
      </w:r>
    </w:p>
    <w:p w:rsidR="00DC3E6D" w:rsidRDefault="00DC3E6D">
      <w:pPr>
        <w:pStyle w:val="12"/>
        <w:numPr>
          <w:ilvl w:val="0"/>
          <w:numId w:val="7"/>
        </w:numPr>
        <w:shd w:val="clear" w:color="auto" w:fill="auto"/>
        <w:tabs>
          <w:tab w:val="left" w:pos="1666"/>
        </w:tabs>
        <w:ind w:left="20" w:right="20" w:firstLine="840"/>
      </w:pPr>
      <w:r>
        <w:t>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DC3E6D" w:rsidRDefault="00DC3E6D">
      <w:pPr>
        <w:pStyle w:val="12"/>
        <w:numPr>
          <w:ilvl w:val="0"/>
          <w:numId w:val="7"/>
        </w:numPr>
        <w:shd w:val="clear" w:color="auto" w:fill="auto"/>
        <w:tabs>
          <w:tab w:val="left" w:pos="1436"/>
        </w:tabs>
        <w:ind w:left="20" w:right="20" w:firstLine="840"/>
      </w:pPr>
      <w:r>
        <w:t>В заявлении родителей (законных представителей) указываются следующие сведения;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46"/>
        </w:tabs>
        <w:spacing w:line="341" w:lineRule="exact"/>
        <w:ind w:left="20" w:firstLine="840"/>
      </w:pPr>
      <w:r>
        <w:t>фамилия, имя, отчество (последнее - при наличии) ребенка;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6"/>
        </w:tabs>
        <w:spacing w:line="341" w:lineRule="exact"/>
        <w:ind w:left="20" w:firstLine="840"/>
      </w:pPr>
      <w:r>
        <w:t>дата и место рождения ребенка;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48"/>
        </w:tabs>
        <w:spacing w:line="341" w:lineRule="exact"/>
        <w:ind w:left="20" w:firstLine="840"/>
      </w:pPr>
      <w:r>
        <w:t>группа, которую ребенок посещает;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8"/>
        </w:tabs>
        <w:spacing w:line="314" w:lineRule="exact"/>
        <w:ind w:left="20" w:right="20" w:firstLine="840"/>
      </w:pPr>
      <w:r>
        <w:t>фамилия, имя, отчество (последнее - при наличии) родителей (законных представителей) ребенка;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8"/>
        </w:tabs>
        <w:spacing w:line="319" w:lineRule="exact"/>
        <w:ind w:left="20" w:right="20" w:firstLine="840"/>
      </w:pPr>
      <w:r>
        <w:t>адрес места жительства ребенка, его родителей (законных представителей);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43"/>
        </w:tabs>
        <w:spacing w:after="11" w:line="270" w:lineRule="exact"/>
        <w:ind w:left="20" w:firstLine="840"/>
      </w:pPr>
      <w:r>
        <w:t>контактные телефоны родителей (законных представителей) ребенка;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29"/>
        </w:tabs>
        <w:ind w:left="20" w:right="20" w:firstLine="840"/>
      </w:pPr>
      <w:r>
        <w:t>дополнительная общеразвивающая программа, по которой планируется обучаться.</w:t>
      </w:r>
    </w:p>
    <w:p w:rsidR="00DC3E6D" w:rsidRDefault="00DC3E6D">
      <w:pPr>
        <w:pStyle w:val="12"/>
        <w:numPr>
          <w:ilvl w:val="0"/>
          <w:numId w:val="7"/>
        </w:numPr>
        <w:shd w:val="clear" w:color="auto" w:fill="auto"/>
        <w:tabs>
          <w:tab w:val="left" w:pos="1405"/>
        </w:tabs>
        <w:ind w:left="20" w:right="20" w:firstLine="840"/>
      </w:pPr>
      <w:r>
        <w:t>При подаче заявления о приеме на обучение по дополнительным общеразвивающим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DC3E6D" w:rsidRDefault="00DC3E6D">
      <w:pPr>
        <w:pStyle w:val="12"/>
        <w:numPr>
          <w:ilvl w:val="0"/>
          <w:numId w:val="7"/>
        </w:numPr>
        <w:shd w:val="clear" w:color="auto" w:fill="auto"/>
        <w:tabs>
          <w:tab w:val="left" w:pos="1642"/>
        </w:tabs>
        <w:ind w:left="20" w:right="20" w:firstLine="840"/>
      </w:pPr>
      <w:r>
        <w:t>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обучение по дополнительным образовательным программам.</w:t>
      </w:r>
    </w:p>
    <w:p w:rsidR="00DC3E6D" w:rsidRDefault="00DC3E6D">
      <w:pPr>
        <w:pStyle w:val="12"/>
        <w:numPr>
          <w:ilvl w:val="0"/>
          <w:numId w:val="7"/>
        </w:numPr>
        <w:shd w:val="clear" w:color="auto" w:fill="auto"/>
        <w:tabs>
          <w:tab w:val="left" w:pos="1376"/>
        </w:tabs>
        <w:ind w:left="20" w:right="20" w:firstLine="840"/>
      </w:pPr>
      <w:r>
        <w:t>После подачи заявления о приеме на обучение по дополнительным общеразвивающим программам за счет средств бюджета между МБДОУ и родителями (законными представителями) воспитанника заключается дополнительное соглашение к договору об образовании (заключенному при приеме в МБДОУ),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 (продолжительность обучения)). Дополнительное соглашение к договору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DC3E6D" w:rsidRDefault="00DC3E6D">
      <w:pPr>
        <w:pStyle w:val="12"/>
        <w:numPr>
          <w:ilvl w:val="0"/>
          <w:numId w:val="7"/>
        </w:numPr>
        <w:shd w:val="clear" w:color="auto" w:fill="auto"/>
        <w:tabs>
          <w:tab w:val="left" w:pos="1376"/>
        </w:tabs>
        <w:ind w:left="20" w:right="20" w:firstLine="840"/>
      </w:pPr>
      <w:r>
        <w:t>После подачи заявления о приеме на обучение по дополнительным общеразвивающим программам на платной основе между МБДОУ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МБДОУ.</w:t>
      </w:r>
    </w:p>
    <w:p w:rsidR="00DC3E6D" w:rsidRDefault="00DC3E6D">
      <w:pPr>
        <w:pStyle w:val="12"/>
        <w:numPr>
          <w:ilvl w:val="0"/>
          <w:numId w:val="7"/>
        </w:numPr>
        <w:shd w:val="clear" w:color="auto" w:fill="auto"/>
        <w:tabs>
          <w:tab w:val="left" w:pos="1530"/>
        </w:tabs>
        <w:ind w:left="20" w:right="20" w:firstLine="840"/>
      </w:pPr>
      <w:r>
        <w:t>Прием на обучение по дополнительным общеразвивающим программам осуществляется в течение всего учебного года.</w:t>
      </w:r>
    </w:p>
    <w:p w:rsidR="00DC3E6D" w:rsidRDefault="00DC3E6D">
      <w:pPr>
        <w:pStyle w:val="12"/>
        <w:numPr>
          <w:ilvl w:val="0"/>
          <w:numId w:val="7"/>
        </w:numPr>
        <w:shd w:val="clear" w:color="auto" w:fill="auto"/>
        <w:tabs>
          <w:tab w:val="left" w:pos="1551"/>
        </w:tabs>
        <w:spacing w:after="300"/>
        <w:ind w:left="20" w:right="20" w:firstLine="840"/>
      </w:pPr>
      <w:r>
        <w:t>Зачисление воспитанника на обучение по дополнительным общеразвивающим программам оформляется приказом МБДОУ в течение 3 рабочих дней после подачи документов.</w:t>
      </w:r>
    </w:p>
    <w:p w:rsidR="00DC3E6D" w:rsidRDefault="00DC3E6D" w:rsidP="00D12B22">
      <w:pPr>
        <w:pStyle w:val="11"/>
        <w:keepNext/>
        <w:keepLines/>
        <w:shd w:val="clear" w:color="auto" w:fill="auto"/>
        <w:ind w:left="142"/>
      </w:pPr>
      <w:bookmarkStart w:id="9" w:name="bookmark9"/>
      <w:r>
        <w:t>8. Изменение образовательных отношений</w:t>
      </w:r>
      <w:bookmarkEnd w:id="9"/>
    </w:p>
    <w:p w:rsidR="00DC3E6D" w:rsidRDefault="00DC3E6D">
      <w:pPr>
        <w:pStyle w:val="12"/>
        <w:numPr>
          <w:ilvl w:val="0"/>
          <w:numId w:val="8"/>
        </w:numPr>
        <w:shd w:val="clear" w:color="auto" w:fill="auto"/>
        <w:tabs>
          <w:tab w:val="left" w:pos="1506"/>
        </w:tabs>
        <w:ind w:left="20" w:right="20" w:firstLine="840"/>
      </w:pPr>
      <w:r>
        <w:t>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МБДОУ.</w:t>
      </w:r>
    </w:p>
    <w:p w:rsidR="00DC3E6D" w:rsidRDefault="00DC3E6D">
      <w:pPr>
        <w:pStyle w:val="12"/>
        <w:numPr>
          <w:ilvl w:val="0"/>
          <w:numId w:val="8"/>
        </w:numPr>
        <w:shd w:val="clear" w:color="auto" w:fill="auto"/>
        <w:tabs>
          <w:tab w:val="left" w:pos="1378"/>
        </w:tabs>
        <w:ind w:left="20" w:right="20" w:firstLine="840"/>
      </w:pPr>
      <w:r>
        <w:t>Образовательные отношения изменяются по инициативе родителей (законных представителей) воспитанника в следующих случаях:</w:t>
      </w:r>
    </w:p>
    <w:p w:rsidR="00DC3E6D" w:rsidRDefault="00DC3E6D" w:rsidP="004E6AA5">
      <w:pPr>
        <w:pStyle w:val="12"/>
        <w:numPr>
          <w:ilvl w:val="0"/>
          <w:numId w:val="9"/>
        </w:numPr>
        <w:shd w:val="clear" w:color="auto" w:fill="auto"/>
        <w:tabs>
          <w:tab w:val="left" w:pos="1560"/>
        </w:tabs>
        <w:ind w:left="20" w:right="20" w:firstLine="840"/>
      </w:pPr>
      <w:r>
        <w:t>при переводе воспитанника в группу логопедической направленности;</w:t>
      </w:r>
    </w:p>
    <w:p w:rsidR="00DC3E6D" w:rsidRDefault="00DC3E6D">
      <w:pPr>
        <w:pStyle w:val="12"/>
        <w:numPr>
          <w:ilvl w:val="0"/>
          <w:numId w:val="9"/>
        </w:numPr>
        <w:shd w:val="clear" w:color="auto" w:fill="auto"/>
        <w:tabs>
          <w:tab w:val="left" w:pos="1578"/>
        </w:tabs>
        <w:ind w:left="20" w:right="20" w:firstLine="840"/>
      </w:pPr>
      <w:r>
        <w:t>при переводе воспитанника на обучение с одной дополнительной общеразвивающей программы на другую;</w:t>
      </w:r>
    </w:p>
    <w:p w:rsidR="00DC3E6D" w:rsidRDefault="00DC3E6D" w:rsidP="004E6AA5">
      <w:pPr>
        <w:pStyle w:val="12"/>
        <w:numPr>
          <w:ilvl w:val="0"/>
          <w:numId w:val="9"/>
        </w:numPr>
        <w:shd w:val="clear" w:color="auto" w:fill="auto"/>
        <w:tabs>
          <w:tab w:val="left" w:pos="1560"/>
        </w:tabs>
        <w:ind w:left="20" w:right="20" w:firstLine="840"/>
      </w:pPr>
      <w:r>
        <w:t>при прекращении освоения ребенком дополнительной общеразвивающей программы</w:t>
      </w:r>
    </w:p>
    <w:p w:rsidR="00DC3E6D" w:rsidRDefault="00DC3E6D" w:rsidP="004E6AA5">
      <w:pPr>
        <w:pStyle w:val="12"/>
        <w:numPr>
          <w:ilvl w:val="0"/>
          <w:numId w:val="9"/>
        </w:numPr>
        <w:shd w:val="clear" w:color="auto" w:fill="auto"/>
        <w:tabs>
          <w:tab w:val="left" w:pos="1621"/>
        </w:tabs>
        <w:ind w:left="20" w:firstLine="840"/>
      </w:pPr>
      <w:r>
        <w:t>при расторжении договора об оказании платных образовательныхуслуг.</w:t>
      </w:r>
    </w:p>
    <w:p w:rsidR="00DC3E6D" w:rsidRDefault="00DC3E6D">
      <w:pPr>
        <w:pStyle w:val="12"/>
        <w:numPr>
          <w:ilvl w:val="0"/>
          <w:numId w:val="8"/>
        </w:numPr>
        <w:shd w:val="clear" w:color="auto" w:fill="auto"/>
        <w:tabs>
          <w:tab w:val="left" w:pos="1566"/>
        </w:tabs>
        <w:ind w:left="20" w:right="20" w:firstLine="840"/>
      </w:pPr>
      <w:r>
        <w:t>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DC3E6D" w:rsidRDefault="00DC3E6D">
      <w:pPr>
        <w:pStyle w:val="12"/>
        <w:numPr>
          <w:ilvl w:val="0"/>
          <w:numId w:val="8"/>
        </w:numPr>
        <w:shd w:val="clear" w:color="auto" w:fill="auto"/>
        <w:tabs>
          <w:tab w:val="left" w:pos="1381"/>
        </w:tabs>
        <w:ind w:left="20" w:right="20" w:firstLine="840"/>
      </w:pPr>
      <w:r>
        <w:t>Основанием для изменения образовательных отношений в случаях, указанных в пп. 8.2.1 и 8.2.2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:rsidR="00DC3E6D" w:rsidRDefault="00DC3E6D">
      <w:pPr>
        <w:pStyle w:val="12"/>
        <w:numPr>
          <w:ilvl w:val="0"/>
          <w:numId w:val="8"/>
        </w:numPr>
        <w:shd w:val="clear" w:color="auto" w:fill="auto"/>
        <w:tabs>
          <w:tab w:val="left" w:pos="1402"/>
        </w:tabs>
        <w:ind w:left="20" w:right="20" w:firstLine="840"/>
      </w:pPr>
      <w:r>
        <w:t>Основанием для изменения образовательных отношений в случае, указанном в пп. 8.2.3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:rsidR="00DC3E6D" w:rsidRDefault="00DC3E6D">
      <w:pPr>
        <w:pStyle w:val="12"/>
        <w:numPr>
          <w:ilvl w:val="0"/>
          <w:numId w:val="8"/>
        </w:numPr>
        <w:shd w:val="clear" w:color="auto" w:fill="auto"/>
        <w:tabs>
          <w:tab w:val="left" w:pos="1398"/>
        </w:tabs>
        <w:ind w:left="20" w:right="20" w:firstLine="840"/>
      </w:pPr>
      <w:r>
        <w:t>Основанием для изменения образовательных отношений в случае, указанном в пп. 8.2.4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DC3E6D" w:rsidRDefault="00DC3E6D">
      <w:pPr>
        <w:pStyle w:val="12"/>
        <w:numPr>
          <w:ilvl w:val="0"/>
          <w:numId w:val="8"/>
        </w:numPr>
        <w:shd w:val="clear" w:color="auto" w:fill="auto"/>
        <w:tabs>
          <w:tab w:val="left" w:pos="1376"/>
        </w:tabs>
        <w:ind w:left="20" w:right="20" w:firstLine="840"/>
      </w:pPr>
      <w:r>
        <w:t>Образовательные отношения изменяются по инициативе МБДОУ в следующих случаях:</w:t>
      </w:r>
    </w:p>
    <w:p w:rsidR="00DC3E6D" w:rsidRDefault="00DC3E6D">
      <w:pPr>
        <w:pStyle w:val="12"/>
        <w:numPr>
          <w:ilvl w:val="0"/>
          <w:numId w:val="10"/>
        </w:numPr>
        <w:shd w:val="clear" w:color="auto" w:fill="auto"/>
        <w:tabs>
          <w:tab w:val="left" w:pos="1712"/>
        </w:tabs>
        <w:ind w:left="20" w:right="20" w:firstLine="840"/>
      </w:pPr>
      <w:r>
        <w:t>при прекращении реализации в МБДОУ дополнительной общеразвивающей программы (программ);</w:t>
      </w:r>
    </w:p>
    <w:p w:rsidR="00DC3E6D" w:rsidRDefault="00DC3E6D">
      <w:pPr>
        <w:pStyle w:val="12"/>
        <w:numPr>
          <w:ilvl w:val="0"/>
          <w:numId w:val="10"/>
        </w:numPr>
        <w:shd w:val="clear" w:color="auto" w:fill="auto"/>
        <w:tabs>
          <w:tab w:val="left" w:pos="1616"/>
        </w:tabs>
        <w:ind w:left="20" w:firstLine="840"/>
      </w:pPr>
      <w:r>
        <w:t>при расторжении договора об оказании платных образовательных</w:t>
      </w:r>
    </w:p>
    <w:p w:rsidR="00DC3E6D" w:rsidRDefault="00DC3E6D">
      <w:pPr>
        <w:pStyle w:val="12"/>
        <w:shd w:val="clear" w:color="auto" w:fill="auto"/>
        <w:ind w:left="20"/>
      </w:pPr>
      <w:r>
        <w:t>услуг.</w:t>
      </w:r>
    </w:p>
    <w:p w:rsidR="00DC3E6D" w:rsidRDefault="00DC3E6D">
      <w:pPr>
        <w:pStyle w:val="12"/>
        <w:numPr>
          <w:ilvl w:val="0"/>
          <w:numId w:val="8"/>
        </w:numPr>
        <w:shd w:val="clear" w:color="auto" w:fill="auto"/>
        <w:tabs>
          <w:tab w:val="left" w:pos="1402"/>
        </w:tabs>
        <w:ind w:left="20" w:right="20" w:firstLine="840"/>
      </w:pPr>
      <w:r>
        <w:t>Основанием для изменения образовательных отношений в случае, указанном в п. 8.7.1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:rsidR="00DC3E6D" w:rsidRDefault="00DC3E6D">
      <w:pPr>
        <w:pStyle w:val="12"/>
        <w:numPr>
          <w:ilvl w:val="0"/>
          <w:numId w:val="8"/>
        </w:numPr>
        <w:shd w:val="clear" w:color="auto" w:fill="auto"/>
        <w:tabs>
          <w:tab w:val="left" w:pos="1402"/>
        </w:tabs>
        <w:ind w:left="20" w:right="20" w:firstLine="840"/>
      </w:pPr>
      <w:r>
        <w:t>Основанием для изменения образовательных отношений в случае, указанном в п.п. 8.7.2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DC3E6D" w:rsidRDefault="00DC3E6D">
      <w:pPr>
        <w:pStyle w:val="12"/>
        <w:numPr>
          <w:ilvl w:val="0"/>
          <w:numId w:val="8"/>
        </w:numPr>
        <w:shd w:val="clear" w:color="auto" w:fill="auto"/>
        <w:tabs>
          <w:tab w:val="left" w:pos="1810"/>
        </w:tabs>
        <w:spacing w:after="296"/>
        <w:ind w:left="20" w:right="20" w:firstLine="840"/>
      </w:pPr>
      <w:r>
        <w:t>Права и обязанности воспитанника, предусмотренные законодательством об образовании и локальными нормативными актами МБДОУ, изменяются с даты издания приказа или с иной указанной в нем даты.</w:t>
      </w:r>
    </w:p>
    <w:p w:rsidR="00DC3E6D" w:rsidRDefault="00DC3E6D">
      <w:pPr>
        <w:pStyle w:val="11"/>
        <w:keepNext/>
        <w:keepLines/>
        <w:shd w:val="clear" w:color="auto" w:fill="auto"/>
        <w:spacing w:line="326" w:lineRule="exact"/>
        <w:ind w:left="1900"/>
        <w:jc w:val="left"/>
      </w:pPr>
      <w:bookmarkStart w:id="10" w:name="bookmark10"/>
      <w:r>
        <w:t>9. Прекращение образовательных отношений</w:t>
      </w:r>
      <w:bookmarkEnd w:id="10"/>
    </w:p>
    <w:p w:rsidR="00DC3E6D" w:rsidRDefault="00DC3E6D">
      <w:pPr>
        <w:pStyle w:val="12"/>
        <w:numPr>
          <w:ilvl w:val="0"/>
          <w:numId w:val="11"/>
        </w:numPr>
        <w:shd w:val="clear" w:color="auto" w:fill="auto"/>
        <w:tabs>
          <w:tab w:val="left" w:pos="1381"/>
        </w:tabs>
        <w:spacing w:line="326" w:lineRule="exact"/>
        <w:ind w:left="20" w:right="20" w:firstLine="840"/>
      </w:pPr>
      <w:r>
        <w:t>Образовательные отношения прекращаются в связи с отчислением обучающегося из МБДОУ: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1"/>
        </w:tabs>
        <w:spacing w:line="326" w:lineRule="exact"/>
        <w:ind w:left="20" w:right="20" w:firstLine="840"/>
      </w:pPr>
      <w:r>
        <w:t>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36"/>
        </w:tabs>
        <w:spacing w:line="329" w:lineRule="exact"/>
        <w:ind w:left="20" w:firstLine="840"/>
      </w:pPr>
      <w:r>
        <w:t>досрочно.</w:t>
      </w:r>
    </w:p>
    <w:p w:rsidR="00DC3E6D" w:rsidRDefault="00DC3E6D">
      <w:pPr>
        <w:pStyle w:val="12"/>
        <w:numPr>
          <w:ilvl w:val="0"/>
          <w:numId w:val="11"/>
        </w:numPr>
        <w:shd w:val="clear" w:color="auto" w:fill="auto"/>
        <w:tabs>
          <w:tab w:val="left" w:pos="1628"/>
        </w:tabs>
        <w:spacing w:line="329" w:lineRule="exact"/>
        <w:ind w:left="20" w:right="20" w:firstLine="840"/>
      </w:pPr>
      <w:r>
        <w:t>Образовательные отношения прекращаются досрочно по инициативе родителей (законных представителей) воспитанника: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29"/>
        </w:tabs>
        <w:spacing w:line="329" w:lineRule="exact"/>
        <w:ind w:left="20" w:right="20" w:firstLine="840"/>
      </w:pPr>
      <w:r>
        <w:t>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DC3E6D" w:rsidRDefault="00DC3E6D">
      <w:pPr>
        <w:pStyle w:val="12"/>
        <w:numPr>
          <w:ilvl w:val="0"/>
          <w:numId w:val="2"/>
        </w:numPr>
        <w:shd w:val="clear" w:color="auto" w:fill="auto"/>
        <w:tabs>
          <w:tab w:val="left" w:pos="1129"/>
        </w:tabs>
        <w:spacing w:line="329" w:lineRule="exact"/>
        <w:ind w:left="20" w:right="20" w:firstLine="840"/>
      </w:pPr>
      <w:r>
        <w:t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DC3E6D" w:rsidRDefault="00DC3E6D">
      <w:pPr>
        <w:pStyle w:val="12"/>
        <w:numPr>
          <w:ilvl w:val="0"/>
          <w:numId w:val="11"/>
        </w:numPr>
        <w:shd w:val="clear" w:color="auto" w:fill="auto"/>
        <w:tabs>
          <w:tab w:val="left" w:pos="1426"/>
        </w:tabs>
        <w:ind w:right="20" w:firstLine="840"/>
      </w:pPr>
      <w:r>
        <w:t>В случаях, указанных в п. 9.2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DC3E6D" w:rsidRDefault="00DC3E6D">
      <w:pPr>
        <w:pStyle w:val="12"/>
        <w:numPr>
          <w:ilvl w:val="0"/>
          <w:numId w:val="11"/>
        </w:numPr>
        <w:shd w:val="clear" w:color="auto" w:fill="auto"/>
        <w:tabs>
          <w:tab w:val="left" w:pos="1334"/>
        </w:tabs>
        <w:ind w:right="20" w:firstLine="840"/>
      </w:pPr>
      <w:r>
        <w:t>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DC3E6D" w:rsidRDefault="00DC3E6D">
      <w:pPr>
        <w:pStyle w:val="12"/>
        <w:numPr>
          <w:ilvl w:val="0"/>
          <w:numId w:val="11"/>
        </w:numPr>
        <w:shd w:val="clear" w:color="auto" w:fill="auto"/>
        <w:tabs>
          <w:tab w:val="left" w:pos="1423"/>
        </w:tabs>
        <w:ind w:right="20" w:firstLine="840"/>
      </w:pPr>
      <w:r>
        <w:t>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:rsidR="00DC3E6D" w:rsidRDefault="00DC3E6D">
      <w:pPr>
        <w:pStyle w:val="12"/>
        <w:numPr>
          <w:ilvl w:val="0"/>
          <w:numId w:val="11"/>
        </w:numPr>
        <w:shd w:val="clear" w:color="auto" w:fill="auto"/>
        <w:tabs>
          <w:tab w:val="left" w:pos="1354"/>
        </w:tabs>
        <w:ind w:right="20" w:firstLine="840"/>
      </w:pPr>
      <w:r>
        <w:t>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DC3E6D" w:rsidRDefault="00DC3E6D">
      <w:pPr>
        <w:pStyle w:val="12"/>
        <w:numPr>
          <w:ilvl w:val="0"/>
          <w:numId w:val="11"/>
        </w:numPr>
        <w:shd w:val="clear" w:color="auto" w:fill="auto"/>
        <w:tabs>
          <w:tab w:val="left" w:pos="1356"/>
        </w:tabs>
        <w:ind w:right="20" w:firstLine="840"/>
      </w:pPr>
      <w:r>
        <w:t>Образовательные отношения прекращаются по обстоятельствам, не зависящим от воли воспитанника или родителей (законных представителей) воспитанника и МБДОУ, в том числе в случае ликвидации МБДОУ.</w:t>
      </w:r>
    </w:p>
    <w:p w:rsidR="00DC3E6D" w:rsidRDefault="00DC3E6D">
      <w:pPr>
        <w:pStyle w:val="12"/>
        <w:numPr>
          <w:ilvl w:val="0"/>
          <w:numId w:val="11"/>
        </w:numPr>
        <w:shd w:val="clear" w:color="auto" w:fill="auto"/>
        <w:tabs>
          <w:tab w:val="left" w:pos="1558"/>
        </w:tabs>
        <w:spacing w:after="613"/>
        <w:ind w:right="20" w:firstLine="840"/>
      </w:pPr>
      <w:r>
        <w:t>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</w:t>
      </w:r>
    </w:p>
    <w:p w:rsidR="00DC3E6D" w:rsidRPr="006424DB" w:rsidRDefault="00DC3E6D" w:rsidP="006424DB">
      <w:pPr>
        <w:pStyle w:val="a0"/>
        <w:shd w:val="clear" w:color="auto" w:fill="auto"/>
        <w:spacing w:line="230" w:lineRule="exact"/>
      </w:pPr>
    </w:p>
    <w:sectPr w:rsidR="00DC3E6D" w:rsidRPr="006424DB" w:rsidSect="00C84CFC">
      <w:type w:val="continuous"/>
      <w:pgSz w:w="11905" w:h="16837"/>
      <w:pgMar w:top="851" w:right="567" w:bottom="1134" w:left="113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3E6D" w:rsidRDefault="00DC3E6D">
      <w:r>
        <w:separator/>
      </w:r>
    </w:p>
  </w:endnote>
  <w:endnote w:type="continuationSeparator" w:id="0">
    <w:p w:rsidR="00DC3E6D" w:rsidRDefault="00DC3E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3E6D" w:rsidRDefault="00DC3E6D" w:rsidP="00F40215">
    <w:pPr>
      <w:pStyle w:val="Footer"/>
      <w:framePr w:w="11088" w:h="158" w:wrap="none" w:vAnchor="text" w:hAnchor="page" w:x="370" w:y="-893"/>
      <w:jc w:val="right"/>
    </w:pPr>
    <w:fldSimple w:instr="PAGE   \* MERGEFORMAT">
      <w:r>
        <w:rPr>
          <w:noProof/>
        </w:rPr>
        <w:t>9</w:t>
      </w:r>
    </w:fldSimple>
  </w:p>
  <w:p w:rsidR="00DC3E6D" w:rsidRDefault="00DC3E6D" w:rsidP="00F40215">
    <w:pPr>
      <w:pStyle w:val="1"/>
      <w:framePr w:w="11088" w:h="158" w:wrap="none" w:vAnchor="text" w:hAnchor="page" w:x="370" w:y="-893"/>
      <w:shd w:val="clear" w:color="auto" w:fill="auto"/>
      <w:ind w:left="601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3E6D" w:rsidRDefault="00DC3E6D">
      <w:r>
        <w:separator/>
      </w:r>
    </w:p>
  </w:footnote>
  <w:footnote w:type="continuationSeparator" w:id="0">
    <w:p w:rsidR="00DC3E6D" w:rsidRDefault="00DC3E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754FC"/>
    <w:multiLevelType w:val="multilevel"/>
    <w:tmpl w:val="14FC8B4E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2A6354D8"/>
    <w:multiLevelType w:val="multilevel"/>
    <w:tmpl w:val="5D06482E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36505D5F"/>
    <w:multiLevelType w:val="multilevel"/>
    <w:tmpl w:val="9378F928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37A575DF"/>
    <w:multiLevelType w:val="multilevel"/>
    <w:tmpl w:val="6996285A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486D33B5"/>
    <w:multiLevelType w:val="multilevel"/>
    <w:tmpl w:val="CD885BB6"/>
    <w:lvl w:ilvl="0">
      <w:start w:val="1"/>
      <w:numFmt w:val="decimal"/>
      <w:lvlText w:val="8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4BB64F1F"/>
    <w:multiLevelType w:val="multilevel"/>
    <w:tmpl w:val="3AD8E07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5472589E"/>
    <w:multiLevelType w:val="multilevel"/>
    <w:tmpl w:val="F956E9C6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55446308"/>
    <w:multiLevelType w:val="multilevel"/>
    <w:tmpl w:val="CA9AF520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5B3B26F7"/>
    <w:multiLevelType w:val="multilevel"/>
    <w:tmpl w:val="182CD50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5B593DF9"/>
    <w:multiLevelType w:val="multilevel"/>
    <w:tmpl w:val="860CFD5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72CF2CB5"/>
    <w:multiLevelType w:val="multilevel"/>
    <w:tmpl w:val="B628C3E4"/>
    <w:lvl w:ilvl="0">
      <w:start w:val="1"/>
      <w:numFmt w:val="decimal"/>
      <w:lvlText w:val="8.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8"/>
  </w:num>
  <w:num w:numId="2">
    <w:abstractNumId w:val="9"/>
  </w:num>
  <w:num w:numId="3">
    <w:abstractNumId w:val="5"/>
  </w:num>
  <w:num w:numId="4">
    <w:abstractNumId w:val="1"/>
  </w:num>
  <w:num w:numId="5">
    <w:abstractNumId w:val="3"/>
  </w:num>
  <w:num w:numId="6">
    <w:abstractNumId w:val="2"/>
  </w:num>
  <w:num w:numId="7">
    <w:abstractNumId w:val="0"/>
  </w:num>
  <w:num w:numId="8">
    <w:abstractNumId w:val="7"/>
  </w:num>
  <w:num w:numId="9">
    <w:abstractNumId w:val="4"/>
  </w:num>
  <w:num w:numId="10">
    <w:abstractNumId w:val="10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08C7"/>
    <w:rsid w:val="00106381"/>
    <w:rsid w:val="00112F98"/>
    <w:rsid w:val="00181946"/>
    <w:rsid w:val="002109BF"/>
    <w:rsid w:val="0022310B"/>
    <w:rsid w:val="002D08C7"/>
    <w:rsid w:val="003262B5"/>
    <w:rsid w:val="003E2EB7"/>
    <w:rsid w:val="00435673"/>
    <w:rsid w:val="00486D45"/>
    <w:rsid w:val="004E6AA5"/>
    <w:rsid w:val="005E1CDC"/>
    <w:rsid w:val="006424DB"/>
    <w:rsid w:val="006A4D3C"/>
    <w:rsid w:val="007E49A9"/>
    <w:rsid w:val="007F7810"/>
    <w:rsid w:val="00806C3C"/>
    <w:rsid w:val="00874C00"/>
    <w:rsid w:val="008A2597"/>
    <w:rsid w:val="008D710F"/>
    <w:rsid w:val="008E1805"/>
    <w:rsid w:val="00965370"/>
    <w:rsid w:val="00B06596"/>
    <w:rsid w:val="00B23691"/>
    <w:rsid w:val="00B62A9B"/>
    <w:rsid w:val="00B9044D"/>
    <w:rsid w:val="00BC1198"/>
    <w:rsid w:val="00C07770"/>
    <w:rsid w:val="00C776B7"/>
    <w:rsid w:val="00C84CFC"/>
    <w:rsid w:val="00C91BAA"/>
    <w:rsid w:val="00CE58E4"/>
    <w:rsid w:val="00D12B22"/>
    <w:rsid w:val="00DC3E6D"/>
    <w:rsid w:val="00DF6DA4"/>
    <w:rsid w:val="00E57B12"/>
    <w:rsid w:val="00E64E60"/>
    <w:rsid w:val="00F40215"/>
    <w:rsid w:val="00F54E6C"/>
    <w:rsid w:val="00FD6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DA4"/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F6DA4"/>
    <w:rPr>
      <w:rFonts w:cs="Times New Roman"/>
      <w:color w:val="000080"/>
      <w:u w:val="single"/>
    </w:rPr>
  </w:style>
  <w:style w:type="character" w:customStyle="1" w:styleId="a">
    <w:name w:val="Сноска_"/>
    <w:basedOn w:val="DefaultParagraphFont"/>
    <w:link w:val="a0"/>
    <w:uiPriority w:val="99"/>
    <w:locked/>
    <w:rsid w:val="00DF6DA4"/>
    <w:rPr>
      <w:rFonts w:ascii="Times New Roman" w:hAnsi="Times New Roman" w:cs="Times New Roman"/>
      <w:spacing w:val="0"/>
      <w:sz w:val="23"/>
      <w:szCs w:val="23"/>
    </w:rPr>
  </w:style>
  <w:style w:type="character" w:customStyle="1" w:styleId="2">
    <w:name w:val="Основной текст (2)_"/>
    <w:basedOn w:val="DefaultParagraphFont"/>
    <w:link w:val="20"/>
    <w:uiPriority w:val="99"/>
    <w:locked/>
    <w:rsid w:val="00DF6DA4"/>
    <w:rPr>
      <w:rFonts w:ascii="Times New Roman" w:hAnsi="Times New Roman" w:cs="Times New Roman"/>
      <w:spacing w:val="0"/>
      <w:sz w:val="23"/>
      <w:szCs w:val="23"/>
    </w:rPr>
  </w:style>
  <w:style w:type="character" w:customStyle="1" w:styleId="a1">
    <w:name w:val="Колонтитул_"/>
    <w:basedOn w:val="DefaultParagraphFont"/>
    <w:link w:val="1"/>
    <w:uiPriority w:val="99"/>
    <w:locked/>
    <w:rsid w:val="00DF6DA4"/>
    <w:rPr>
      <w:rFonts w:ascii="Times New Roman" w:hAnsi="Times New Roman" w:cs="Times New Roman"/>
      <w:sz w:val="20"/>
      <w:szCs w:val="20"/>
    </w:rPr>
  </w:style>
  <w:style w:type="character" w:customStyle="1" w:styleId="a2">
    <w:name w:val="Колонтитул"/>
    <w:basedOn w:val="a1"/>
    <w:uiPriority w:val="99"/>
    <w:rsid w:val="00DF6DA4"/>
    <w:rPr>
      <w:spacing w:val="0"/>
    </w:rPr>
  </w:style>
  <w:style w:type="character" w:customStyle="1" w:styleId="3">
    <w:name w:val="Основной текст (3)_"/>
    <w:basedOn w:val="DefaultParagraphFont"/>
    <w:link w:val="30"/>
    <w:uiPriority w:val="99"/>
    <w:locked/>
    <w:rsid w:val="00DF6DA4"/>
    <w:rPr>
      <w:rFonts w:ascii="Times New Roman" w:hAnsi="Times New Roman" w:cs="Times New Roman"/>
      <w:spacing w:val="0"/>
      <w:sz w:val="23"/>
      <w:szCs w:val="23"/>
    </w:rPr>
  </w:style>
  <w:style w:type="character" w:customStyle="1" w:styleId="a3">
    <w:name w:val="Оглавление_"/>
    <w:basedOn w:val="DefaultParagraphFont"/>
    <w:link w:val="a4"/>
    <w:uiPriority w:val="99"/>
    <w:locked/>
    <w:rsid w:val="00DF6DA4"/>
    <w:rPr>
      <w:rFonts w:ascii="Times New Roman" w:hAnsi="Times New Roman" w:cs="Times New Roman"/>
      <w:spacing w:val="0"/>
      <w:sz w:val="23"/>
      <w:szCs w:val="23"/>
    </w:rPr>
  </w:style>
  <w:style w:type="character" w:customStyle="1" w:styleId="21">
    <w:name w:val="Оглавление (2)"/>
    <w:basedOn w:val="DefaultParagraphFont"/>
    <w:uiPriority w:val="99"/>
    <w:rsid w:val="00DF6DA4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0">
    <w:name w:val="Заголовок №1_"/>
    <w:basedOn w:val="DefaultParagraphFont"/>
    <w:link w:val="11"/>
    <w:uiPriority w:val="99"/>
    <w:locked/>
    <w:rsid w:val="00DF6DA4"/>
    <w:rPr>
      <w:rFonts w:ascii="Times New Roman" w:hAnsi="Times New Roman" w:cs="Times New Roman"/>
      <w:spacing w:val="0"/>
      <w:sz w:val="27"/>
      <w:szCs w:val="27"/>
    </w:rPr>
  </w:style>
  <w:style w:type="character" w:customStyle="1" w:styleId="a5">
    <w:name w:val="Основной текст_"/>
    <w:basedOn w:val="DefaultParagraphFont"/>
    <w:link w:val="12"/>
    <w:uiPriority w:val="99"/>
    <w:locked/>
    <w:rsid w:val="00DF6DA4"/>
    <w:rPr>
      <w:rFonts w:ascii="Times New Roman" w:hAnsi="Times New Roman" w:cs="Times New Roman"/>
      <w:spacing w:val="0"/>
      <w:sz w:val="27"/>
      <w:szCs w:val="27"/>
    </w:rPr>
  </w:style>
  <w:style w:type="character" w:customStyle="1" w:styleId="4">
    <w:name w:val="Основной текст (4)_"/>
    <w:basedOn w:val="DefaultParagraphFont"/>
    <w:link w:val="40"/>
    <w:uiPriority w:val="99"/>
    <w:locked/>
    <w:rsid w:val="00DF6DA4"/>
    <w:rPr>
      <w:rFonts w:ascii="Times New Roman" w:hAnsi="Times New Roman" w:cs="Times New Roman"/>
      <w:spacing w:val="-10"/>
      <w:sz w:val="8"/>
      <w:szCs w:val="8"/>
    </w:rPr>
  </w:style>
  <w:style w:type="character" w:customStyle="1" w:styleId="5">
    <w:name w:val="Основной текст (5)_"/>
    <w:basedOn w:val="DefaultParagraphFont"/>
    <w:link w:val="50"/>
    <w:uiPriority w:val="99"/>
    <w:locked/>
    <w:rsid w:val="00DF6DA4"/>
    <w:rPr>
      <w:rFonts w:ascii="Times New Roman" w:hAnsi="Times New Roman" w:cs="Times New Roman"/>
      <w:spacing w:val="0"/>
      <w:sz w:val="27"/>
      <w:szCs w:val="27"/>
    </w:rPr>
  </w:style>
  <w:style w:type="paragraph" w:customStyle="1" w:styleId="a0">
    <w:name w:val="Сноска"/>
    <w:basedOn w:val="Normal"/>
    <w:link w:val="a"/>
    <w:uiPriority w:val="99"/>
    <w:rsid w:val="00DF6DA4"/>
    <w:pPr>
      <w:shd w:val="clear" w:color="auto" w:fill="FFFFFF"/>
      <w:spacing w:line="240" w:lineRule="atLeast"/>
    </w:pPr>
    <w:rPr>
      <w:rFonts w:ascii="Times New Roman" w:hAnsi="Times New Roman" w:cs="Times New Roman"/>
      <w:sz w:val="23"/>
      <w:szCs w:val="23"/>
    </w:rPr>
  </w:style>
  <w:style w:type="paragraph" w:customStyle="1" w:styleId="20">
    <w:name w:val="Основной текст (2)"/>
    <w:basedOn w:val="Normal"/>
    <w:link w:val="2"/>
    <w:uiPriority w:val="99"/>
    <w:rsid w:val="00DF6DA4"/>
    <w:pPr>
      <w:shd w:val="clear" w:color="auto" w:fill="FFFFFF"/>
      <w:spacing w:line="271" w:lineRule="exact"/>
    </w:pPr>
    <w:rPr>
      <w:rFonts w:ascii="Times New Roman" w:hAnsi="Times New Roman" w:cs="Times New Roman"/>
      <w:b/>
      <w:bCs/>
      <w:sz w:val="23"/>
      <w:szCs w:val="23"/>
    </w:rPr>
  </w:style>
  <w:style w:type="paragraph" w:customStyle="1" w:styleId="1">
    <w:name w:val="Колонтитул1"/>
    <w:basedOn w:val="Normal"/>
    <w:link w:val="a1"/>
    <w:uiPriority w:val="99"/>
    <w:rsid w:val="00DF6DA4"/>
    <w:pPr>
      <w:shd w:val="clear" w:color="auto" w:fill="FFFFFF"/>
    </w:pPr>
    <w:rPr>
      <w:rFonts w:ascii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Normal"/>
    <w:link w:val="3"/>
    <w:uiPriority w:val="99"/>
    <w:rsid w:val="00DF6DA4"/>
    <w:pPr>
      <w:shd w:val="clear" w:color="auto" w:fill="FFFFFF"/>
      <w:spacing w:line="271" w:lineRule="exact"/>
    </w:pPr>
    <w:rPr>
      <w:rFonts w:ascii="Times New Roman" w:hAnsi="Times New Roman" w:cs="Times New Roman"/>
      <w:sz w:val="23"/>
      <w:szCs w:val="23"/>
    </w:rPr>
  </w:style>
  <w:style w:type="paragraph" w:customStyle="1" w:styleId="a4">
    <w:name w:val="Оглавление"/>
    <w:basedOn w:val="Normal"/>
    <w:link w:val="a3"/>
    <w:uiPriority w:val="99"/>
    <w:rsid w:val="00DF6DA4"/>
    <w:pPr>
      <w:shd w:val="clear" w:color="auto" w:fill="FFFFFF"/>
      <w:spacing w:line="271" w:lineRule="exact"/>
    </w:pPr>
    <w:rPr>
      <w:rFonts w:ascii="Times New Roman" w:hAnsi="Times New Roman" w:cs="Times New Roman"/>
      <w:sz w:val="23"/>
      <w:szCs w:val="23"/>
    </w:rPr>
  </w:style>
  <w:style w:type="paragraph" w:customStyle="1" w:styleId="11">
    <w:name w:val="Заголовок №1"/>
    <w:basedOn w:val="Normal"/>
    <w:link w:val="10"/>
    <w:uiPriority w:val="99"/>
    <w:rsid w:val="00DF6DA4"/>
    <w:pPr>
      <w:shd w:val="clear" w:color="auto" w:fill="FFFFFF"/>
      <w:spacing w:line="322" w:lineRule="exact"/>
      <w:jc w:val="center"/>
      <w:outlineLvl w:val="0"/>
    </w:pPr>
    <w:rPr>
      <w:rFonts w:ascii="Times New Roman" w:hAnsi="Times New Roman" w:cs="Times New Roman"/>
      <w:b/>
      <w:bCs/>
      <w:sz w:val="27"/>
      <w:szCs w:val="27"/>
    </w:rPr>
  </w:style>
  <w:style w:type="paragraph" w:customStyle="1" w:styleId="12">
    <w:name w:val="Основной текст1"/>
    <w:basedOn w:val="Normal"/>
    <w:link w:val="a5"/>
    <w:uiPriority w:val="99"/>
    <w:rsid w:val="00DF6DA4"/>
    <w:pPr>
      <w:shd w:val="clear" w:color="auto" w:fill="FFFFFF"/>
      <w:spacing w:line="322" w:lineRule="exact"/>
      <w:jc w:val="both"/>
    </w:pPr>
    <w:rPr>
      <w:rFonts w:ascii="Times New Roman" w:hAnsi="Times New Roman" w:cs="Times New Roman"/>
      <w:sz w:val="27"/>
      <w:szCs w:val="27"/>
    </w:rPr>
  </w:style>
  <w:style w:type="paragraph" w:customStyle="1" w:styleId="40">
    <w:name w:val="Основной текст (4)"/>
    <w:basedOn w:val="Normal"/>
    <w:link w:val="4"/>
    <w:uiPriority w:val="99"/>
    <w:rsid w:val="00DF6DA4"/>
    <w:pPr>
      <w:shd w:val="clear" w:color="auto" w:fill="FFFFFF"/>
      <w:spacing w:line="240" w:lineRule="atLeast"/>
    </w:pPr>
    <w:rPr>
      <w:rFonts w:ascii="Times New Roman" w:hAnsi="Times New Roman" w:cs="Times New Roman"/>
      <w:spacing w:val="-10"/>
      <w:sz w:val="8"/>
      <w:szCs w:val="8"/>
    </w:rPr>
  </w:style>
  <w:style w:type="paragraph" w:customStyle="1" w:styleId="50">
    <w:name w:val="Основной текст (5)"/>
    <w:basedOn w:val="Normal"/>
    <w:link w:val="5"/>
    <w:uiPriority w:val="99"/>
    <w:rsid w:val="00DF6DA4"/>
    <w:pPr>
      <w:shd w:val="clear" w:color="auto" w:fill="FFFFFF"/>
      <w:spacing w:before="300" w:line="322" w:lineRule="exact"/>
      <w:ind w:firstLine="820"/>
      <w:jc w:val="both"/>
    </w:pPr>
    <w:rPr>
      <w:rFonts w:ascii="Times New Roman" w:hAnsi="Times New Roman" w:cs="Times New Roman"/>
      <w:b/>
      <w:bCs/>
      <w:sz w:val="27"/>
      <w:szCs w:val="27"/>
    </w:rPr>
  </w:style>
  <w:style w:type="table" w:styleId="TableGrid">
    <w:name w:val="Table Grid"/>
    <w:basedOn w:val="TableNormal"/>
    <w:uiPriority w:val="99"/>
    <w:rsid w:val="00B06596"/>
    <w:rPr>
      <w:rFonts w:ascii="Calibri" w:hAnsi="Calibri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6424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424DB"/>
    <w:rPr>
      <w:rFonts w:ascii="Tahoma" w:hAnsi="Tahoma" w:cs="Tahoma"/>
      <w:color w:val="000000"/>
      <w:sz w:val="16"/>
      <w:szCs w:val="16"/>
    </w:rPr>
  </w:style>
  <w:style w:type="paragraph" w:styleId="Header">
    <w:name w:val="header"/>
    <w:basedOn w:val="Normal"/>
    <w:link w:val="HeaderChar"/>
    <w:uiPriority w:val="99"/>
    <w:rsid w:val="00F4021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F40215"/>
    <w:rPr>
      <w:rFonts w:cs="Times New Roman"/>
      <w:color w:val="000000"/>
    </w:rPr>
  </w:style>
  <w:style w:type="paragraph" w:styleId="Footer">
    <w:name w:val="footer"/>
    <w:basedOn w:val="Normal"/>
    <w:link w:val="FooterChar"/>
    <w:uiPriority w:val="99"/>
    <w:rsid w:val="00F40215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F40215"/>
    <w:rPr>
      <w:rFonts w:cs="Times New Roman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93</TotalTime>
  <Pages>9</Pages>
  <Words>3458</Words>
  <Characters>19711</Characters>
  <Application>Microsoft Office Outlook</Application>
  <DocSecurity>0</DocSecurity>
  <Lines>0</Lines>
  <Paragraphs>0</Paragraphs>
  <ScaleCrop>false</ScaleCrop>
  <Company>*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22</cp:revision>
  <cp:lastPrinted>2014-07-02T06:36:00Z</cp:lastPrinted>
  <dcterms:created xsi:type="dcterms:W3CDTF">2014-06-11T12:20:00Z</dcterms:created>
  <dcterms:modified xsi:type="dcterms:W3CDTF">2014-11-10T07:28:00Z</dcterms:modified>
</cp:coreProperties>
</file>